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1E890" w14:textId="6CE704F5" w:rsidR="004E56F8" w:rsidRPr="00C57BC6" w:rsidRDefault="0006047D" w:rsidP="00F76540">
      <w:pPr>
        <w:pStyle w:val="Virsraksts2"/>
        <w:pBdr>
          <w:bottom w:val="single" w:sz="12" w:space="1" w:color="auto"/>
        </w:pBdr>
        <w:spacing w:line="250" w:lineRule="exact"/>
        <w:rPr>
          <w:i w:val="0"/>
          <w:sz w:val="28"/>
          <w:szCs w:val="28"/>
        </w:rPr>
      </w:pPr>
      <w:r w:rsidRPr="00C57BC6">
        <w:rPr>
          <w:i w:val="0"/>
          <w:sz w:val="28"/>
          <w:szCs w:val="28"/>
        </w:rPr>
        <w:t xml:space="preserve">DIENESTU </w:t>
      </w:r>
      <w:r w:rsidRPr="00C57BC6">
        <w:rPr>
          <w:rFonts w:eastAsia="MinionPro"/>
          <w:i w:val="0"/>
          <w:sz w:val="28"/>
          <w:szCs w:val="28"/>
        </w:rPr>
        <w:t xml:space="preserve">DARBINIEKU </w:t>
      </w:r>
      <w:r w:rsidRPr="00C57BC6">
        <w:rPr>
          <w:i w:val="0"/>
          <w:sz w:val="28"/>
          <w:szCs w:val="28"/>
        </w:rPr>
        <w:t>ARODBIEDRĪBA</w:t>
      </w:r>
    </w:p>
    <w:p w14:paraId="4DB395EF" w14:textId="63F2D80F" w:rsidR="009F55AB" w:rsidRDefault="00F76540" w:rsidP="00D109B5">
      <w:pPr>
        <w:pStyle w:val="Virsraksts2"/>
        <w:spacing w:line="250" w:lineRule="exac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Reģ.Nr.:40008312142, Dienvidkurzemes nov., Aizpute, Zvaigžņu iela 7, LV-3456,,  </w:t>
      </w:r>
    </w:p>
    <w:p w14:paraId="7D8BBF72" w14:textId="18F2DE58" w:rsidR="001C3699" w:rsidRPr="00F76540" w:rsidRDefault="009F55AB" w:rsidP="00D109B5">
      <w:pPr>
        <w:pStyle w:val="Virsraksts2"/>
        <w:spacing w:line="250" w:lineRule="exact"/>
        <w:rPr>
          <w:rFonts w:ascii="Arial" w:hAnsi="Arial" w:cs="Arial"/>
          <w:b w:val="0"/>
          <w:bCs w:val="0"/>
          <w:iCs/>
          <w:sz w:val="16"/>
          <w:szCs w:val="16"/>
          <w:shd w:val="clear" w:color="auto" w:fill="F5F5F5"/>
        </w:rPr>
      </w:pPr>
      <w:r>
        <w:rPr>
          <w:b w:val="0"/>
          <w:sz w:val="16"/>
          <w:szCs w:val="16"/>
        </w:rPr>
        <w:t xml:space="preserve">e-pasts: </w:t>
      </w:r>
      <w:hyperlink r:id="rId8" w:history="1">
        <w:r w:rsidR="0006047D" w:rsidRPr="00017647">
          <w:rPr>
            <w:rStyle w:val="Hipersaite"/>
            <w:rFonts w:eastAsia="MinionPro"/>
            <w:sz w:val="20"/>
            <w:szCs w:val="20"/>
          </w:rPr>
          <w:t>ddarodbiedriba@gmail.com</w:t>
        </w:r>
      </w:hyperlink>
    </w:p>
    <w:p w14:paraId="387F1E18" w14:textId="7FB24573" w:rsidR="00C57BC6" w:rsidRDefault="00C57BC6" w:rsidP="001C3699">
      <w:pPr>
        <w:pStyle w:val="Virsraksts2"/>
        <w:spacing w:line="250" w:lineRule="exact"/>
        <w:jc w:val="left"/>
        <w:rPr>
          <w:sz w:val="20"/>
          <w:szCs w:val="20"/>
        </w:rPr>
      </w:pPr>
    </w:p>
    <w:p w14:paraId="751F3899" w14:textId="49CB2E1B" w:rsidR="00C57BC6" w:rsidRDefault="00C57BC6" w:rsidP="001C3699">
      <w:pPr>
        <w:pStyle w:val="Virsraksts2"/>
        <w:spacing w:line="250" w:lineRule="exact"/>
        <w:jc w:val="left"/>
        <w:rPr>
          <w:sz w:val="20"/>
          <w:szCs w:val="20"/>
        </w:rPr>
      </w:pPr>
    </w:p>
    <w:p w14:paraId="12B4AAA3" w14:textId="77777777" w:rsidR="00C57BC6" w:rsidRPr="00C57BC6" w:rsidRDefault="00C57BC6" w:rsidP="001C3699">
      <w:pPr>
        <w:pStyle w:val="Virsraksts2"/>
        <w:spacing w:line="250" w:lineRule="exact"/>
        <w:jc w:val="left"/>
        <w:rPr>
          <w:sz w:val="28"/>
          <w:szCs w:val="28"/>
        </w:rPr>
      </w:pPr>
    </w:p>
    <w:p w14:paraId="2CF48B40" w14:textId="77777777" w:rsidR="00362602" w:rsidRPr="00C57BC6" w:rsidRDefault="00B16723">
      <w:pPr>
        <w:pStyle w:val="Virsraksts2"/>
        <w:spacing w:line="250" w:lineRule="exact"/>
        <w:rPr>
          <w:i w:val="0"/>
          <w:sz w:val="28"/>
          <w:szCs w:val="28"/>
        </w:rPr>
      </w:pPr>
      <w:r w:rsidRPr="00C57BC6">
        <w:rPr>
          <w:i w:val="0"/>
          <w:sz w:val="28"/>
          <w:szCs w:val="28"/>
        </w:rPr>
        <w:t>I  E  S  N I  E  G  U M  S</w:t>
      </w:r>
    </w:p>
    <w:p w14:paraId="3C8ED4D1" w14:textId="77777777" w:rsidR="004E56F8" w:rsidRPr="00C57BC6" w:rsidRDefault="00B16723">
      <w:pPr>
        <w:spacing w:line="227" w:lineRule="exact"/>
        <w:ind w:right="15"/>
        <w:jc w:val="center"/>
        <w:rPr>
          <w:i/>
          <w:sz w:val="28"/>
          <w:szCs w:val="28"/>
        </w:rPr>
      </w:pPr>
      <w:r w:rsidRPr="00C57BC6">
        <w:rPr>
          <w:i/>
          <w:sz w:val="28"/>
          <w:szCs w:val="28"/>
        </w:rPr>
        <w:t>par uzņemšanu un reģistrēšanu arodbiedrībā</w:t>
      </w:r>
    </w:p>
    <w:p w14:paraId="4E87231A" w14:textId="77777777" w:rsidR="004A1799" w:rsidRDefault="004A1799">
      <w:pPr>
        <w:spacing w:line="227" w:lineRule="exact"/>
        <w:ind w:right="15"/>
        <w:jc w:val="center"/>
        <w:rPr>
          <w:i/>
          <w:sz w:val="18"/>
          <w:szCs w:val="20"/>
        </w:rPr>
      </w:pPr>
    </w:p>
    <w:tbl>
      <w:tblPr>
        <w:tblStyle w:val="Reatabula"/>
        <w:tblW w:w="10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  <w:gridCol w:w="3870"/>
        <w:gridCol w:w="3420"/>
        <w:gridCol w:w="180"/>
      </w:tblGrid>
      <w:tr w:rsidR="00440B5C" w14:paraId="5D4D5829" w14:textId="77777777" w:rsidTr="008752C4">
        <w:tc>
          <w:tcPr>
            <w:tcW w:w="7038" w:type="dxa"/>
            <w:gridSpan w:val="2"/>
            <w:vAlign w:val="center"/>
          </w:tcPr>
          <w:p w14:paraId="315A79BB" w14:textId="77777777" w:rsidR="00440B5C" w:rsidRPr="00440B5C" w:rsidRDefault="00440B5C" w:rsidP="008752C4">
            <w:pPr>
              <w:spacing w:line="480" w:lineRule="auto"/>
              <w:ind w:right="15"/>
              <w:rPr>
                <w:sz w:val="28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Vārds Uzvārds</w:t>
            </w:r>
            <w:r>
              <w:rPr>
                <w:b/>
                <w:i/>
                <w:color w:val="FF0000"/>
                <w:sz w:val="24"/>
                <w:szCs w:val="24"/>
                <w:vertAlign w:val="superscript"/>
              </w:rPr>
              <w:t>*</w:t>
            </w:r>
            <w:r>
              <w:rPr>
                <w:i/>
                <w:sz w:val="24"/>
                <w:szCs w:val="24"/>
              </w:rPr>
              <w:t>:</w:t>
            </w:r>
            <w:r>
              <w:rPr>
                <w:i/>
                <w:sz w:val="28"/>
                <w:szCs w:val="28"/>
              </w:rPr>
              <w:t xml:space="preserve"> </w:t>
            </w:r>
            <w:sdt>
              <w:sdtPr>
                <w:rPr>
                  <w:rStyle w:val="Veidlapa"/>
                </w:rPr>
                <w:alias w:val="V.U."/>
                <w:tag w:val="V.U."/>
                <w:id w:val="1262244553"/>
                <w:lock w:val="sdtLocked"/>
                <w:placeholder>
                  <w:docPart w:val="356EAF74ACE645E292039432C3DA0A85"/>
                </w:placeholder>
                <w:showingPlcHdr/>
              </w:sdtPr>
              <w:sdtEndPr>
                <w:rPr>
                  <w:rStyle w:val="Veidlapa"/>
                </w:rPr>
              </w:sdtEndPr>
              <w:sdtContent>
                <w:r>
                  <w:rPr>
                    <w:rStyle w:val="Vietturateksts"/>
                    <w:rFonts w:eastAsiaTheme="minorHAnsi"/>
                    <w:color w:val="548DD4" w:themeColor="text2" w:themeTint="99"/>
                  </w:rPr>
                  <w:t>Lai ievadītu tekstu, noklikšķiniet šeit.</w:t>
                </w:r>
              </w:sdtContent>
            </w:sdt>
          </w:p>
        </w:tc>
        <w:tc>
          <w:tcPr>
            <w:tcW w:w="3600" w:type="dxa"/>
            <w:gridSpan w:val="2"/>
            <w:vAlign w:val="center"/>
          </w:tcPr>
          <w:p w14:paraId="76FCDA3D" w14:textId="77777777" w:rsidR="00440B5C" w:rsidRDefault="005F6EAA" w:rsidP="00217596">
            <w:pPr>
              <w:spacing w:line="480" w:lineRule="auto"/>
              <w:ind w:right="15"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personas kods</w:t>
            </w:r>
            <w:r>
              <w:rPr>
                <w:b/>
                <w:i/>
                <w:color w:val="FF0000"/>
                <w:sz w:val="24"/>
                <w:szCs w:val="24"/>
                <w:vertAlign w:val="superscript"/>
              </w:rPr>
              <w:t>*</w:t>
            </w:r>
            <w:r>
              <w:rPr>
                <w:b/>
                <w:i/>
                <w:sz w:val="24"/>
                <w:szCs w:val="24"/>
              </w:rPr>
              <w:t>: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fldChar w:fldCharType="begin">
                <w:ffData>
                  <w:name w:val="Teksts1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0" w:name="Teksts1"/>
            <w:r>
              <w:rPr>
                <w:i/>
                <w:sz w:val="28"/>
                <w:szCs w:val="28"/>
              </w:rPr>
              <w:instrText xml:space="preserve"> FORMTEXT </w:instrTex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  <w:fldChar w:fldCharType="separate"/>
            </w:r>
            <w:r>
              <w:rPr>
                <w:i/>
                <w:noProof/>
                <w:sz w:val="28"/>
                <w:szCs w:val="28"/>
              </w:rPr>
              <w:t>     </w:t>
            </w:r>
            <w:r>
              <w:rPr>
                <w:i/>
                <w:sz w:val="28"/>
                <w:szCs w:val="28"/>
              </w:rPr>
              <w:fldChar w:fldCharType="end"/>
            </w:r>
            <w:bookmarkEnd w:id="0"/>
            <w:r>
              <w:rPr>
                <w:i/>
                <w:sz w:val="28"/>
                <w:szCs w:val="28"/>
              </w:rPr>
              <w:t xml:space="preserve">- </w:t>
            </w:r>
            <w:r>
              <w:rPr>
                <w:i/>
                <w:sz w:val="28"/>
                <w:szCs w:val="28"/>
              </w:rPr>
              <w:fldChar w:fldCharType="begin">
                <w:ffData>
                  <w:name w:val="Teksts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" w:name="Teksts2"/>
            <w:r>
              <w:rPr>
                <w:i/>
                <w:sz w:val="28"/>
                <w:szCs w:val="28"/>
              </w:rPr>
              <w:instrText xml:space="preserve"> FORMTEXT </w:instrTex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  <w:fldChar w:fldCharType="separate"/>
            </w:r>
            <w:r>
              <w:rPr>
                <w:i/>
                <w:noProof/>
                <w:sz w:val="28"/>
                <w:szCs w:val="28"/>
              </w:rPr>
              <w:t>     </w:t>
            </w:r>
            <w:r>
              <w:rPr>
                <w:i/>
                <w:sz w:val="28"/>
                <w:szCs w:val="28"/>
              </w:rPr>
              <w:fldChar w:fldCharType="end"/>
            </w:r>
            <w:bookmarkEnd w:id="1"/>
          </w:p>
        </w:tc>
      </w:tr>
      <w:tr w:rsidR="009368B6" w14:paraId="5C3D8252" w14:textId="77777777" w:rsidTr="008752C4">
        <w:trPr>
          <w:gridAfter w:val="1"/>
          <w:wAfter w:w="180" w:type="dxa"/>
        </w:trPr>
        <w:tc>
          <w:tcPr>
            <w:tcW w:w="3168" w:type="dxa"/>
            <w:vAlign w:val="center"/>
          </w:tcPr>
          <w:p w14:paraId="7B3BFC6D" w14:textId="77777777" w:rsidR="009368B6" w:rsidRPr="00C468CC" w:rsidRDefault="009368B6" w:rsidP="0046085F">
            <w:pPr>
              <w:spacing w:line="480" w:lineRule="auto"/>
              <w:ind w:right="15"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Tālrunis</w:t>
            </w:r>
            <w:r>
              <w:rPr>
                <w:b/>
                <w:i/>
                <w:color w:val="FF0000"/>
                <w:sz w:val="24"/>
                <w:szCs w:val="24"/>
                <w:vertAlign w:val="superscript"/>
              </w:rPr>
              <w:t>*</w:t>
            </w:r>
            <w:r>
              <w:rPr>
                <w:b/>
                <w:i/>
                <w:sz w:val="24"/>
                <w:szCs w:val="24"/>
              </w:rPr>
              <w:t>:</w:t>
            </w:r>
            <w:r>
              <w:rPr>
                <w:i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i/>
                <w:sz w:val="28"/>
                <w:szCs w:val="28"/>
              </w:rPr>
              <w:instrText xml:space="preserve"> FORMTEXT </w:instrText>
            </w:r>
            <w:r>
              <w:rPr>
                <w:i/>
                <w:sz w:val="28"/>
                <w:szCs w:val="28"/>
              </w:rPr>
            </w:r>
            <w:r>
              <w:rPr>
                <w:i/>
                <w:sz w:val="28"/>
                <w:szCs w:val="28"/>
              </w:rPr>
              <w:fldChar w:fldCharType="separate"/>
            </w:r>
            <w:r>
              <w:rPr>
                <w:i/>
                <w:noProof/>
                <w:sz w:val="28"/>
                <w:szCs w:val="28"/>
              </w:rPr>
              <w:t>     </w:t>
            </w:r>
            <w:r>
              <w:rPr>
                <w:i/>
                <w:sz w:val="28"/>
                <w:szCs w:val="28"/>
              </w:rPr>
              <w:fldChar w:fldCharType="end"/>
            </w:r>
          </w:p>
        </w:tc>
        <w:tc>
          <w:tcPr>
            <w:tcW w:w="7290" w:type="dxa"/>
            <w:gridSpan w:val="2"/>
            <w:vAlign w:val="center"/>
          </w:tcPr>
          <w:p w14:paraId="474FD224" w14:textId="77777777" w:rsidR="009368B6" w:rsidRDefault="009368B6" w:rsidP="001C594D">
            <w:pPr>
              <w:spacing w:line="480" w:lineRule="auto"/>
              <w:ind w:right="15"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e-pasts</w:t>
            </w:r>
            <w:r>
              <w:rPr>
                <w:b/>
                <w:i/>
                <w:color w:val="FF0000"/>
                <w:sz w:val="24"/>
                <w:szCs w:val="24"/>
                <w:vertAlign w:val="superscript"/>
              </w:rPr>
              <w:t>*</w:t>
            </w:r>
            <w:r>
              <w:rPr>
                <w:b/>
                <w:i/>
                <w:sz w:val="24"/>
                <w:szCs w:val="24"/>
              </w:rPr>
              <w:t>:</w:t>
            </w:r>
            <w:r>
              <w:rPr>
                <w:rStyle w:val="Vietturateksts"/>
                <w:rFonts w:eastAsiaTheme="minorHAnsi"/>
              </w:rPr>
              <w:t xml:space="preserve"> </w:t>
            </w:r>
            <w:sdt>
              <w:sdtPr>
                <w:rPr>
                  <w:rStyle w:val="Veidlapa"/>
                </w:rPr>
                <w:alias w:val="V.U."/>
                <w:tag w:val="V.U."/>
                <w:id w:val="1262244610"/>
                <w:lock w:val="sdtLocked"/>
                <w:placeholder>
                  <w:docPart w:val="A96592E5EE8F412291D00EA3E2E953C2"/>
                </w:placeholder>
                <w:showingPlcHdr/>
              </w:sdtPr>
              <w:sdtEndPr>
                <w:rPr>
                  <w:rStyle w:val="Veidlapa"/>
                </w:rPr>
              </w:sdtEndPr>
              <w:sdtContent>
                <w:r>
                  <w:rPr>
                    <w:rStyle w:val="Vietturateksts"/>
                    <w:rFonts w:eastAsiaTheme="minorHAnsi"/>
                    <w:color w:val="548DD4" w:themeColor="text2" w:themeTint="99"/>
                  </w:rPr>
                  <w:t>Lai ievadītu tekstu, noklikšķiniet šeit.</w:t>
                </w:r>
              </w:sdtContent>
            </w:sdt>
          </w:p>
        </w:tc>
      </w:tr>
    </w:tbl>
    <w:tbl>
      <w:tblPr>
        <w:tblStyle w:val="TableNormal1"/>
        <w:tblW w:w="10080" w:type="dxa"/>
        <w:tblInd w:w="95" w:type="dxa"/>
        <w:tblLayout w:type="fixed"/>
        <w:tblLook w:val="01E0" w:firstRow="1" w:lastRow="1" w:firstColumn="1" w:lastColumn="1" w:noHBand="0" w:noVBand="0"/>
      </w:tblPr>
      <w:tblGrid>
        <w:gridCol w:w="10080"/>
      </w:tblGrid>
      <w:tr w:rsidR="000068BA" w:rsidRPr="00E41971" w14:paraId="00B95730" w14:textId="77777777" w:rsidTr="000068BA">
        <w:trPr>
          <w:trHeight w:val="178"/>
        </w:trPr>
        <w:tc>
          <w:tcPr>
            <w:tcW w:w="10080" w:type="dxa"/>
          </w:tcPr>
          <w:p w14:paraId="69FBECD3" w14:textId="75522A6F" w:rsidR="000068BA" w:rsidRDefault="000068BA" w:rsidP="00C63FFF">
            <w:pPr>
              <w:pStyle w:val="TableParagraph"/>
              <w:rPr>
                <w:i/>
                <w:sz w:val="24"/>
                <w:szCs w:val="24"/>
                <w:vertAlign w:val="superscript"/>
              </w:rPr>
            </w:pPr>
            <w:r>
              <w:rPr>
                <w:b/>
                <w:i/>
                <w:sz w:val="24"/>
                <w:szCs w:val="24"/>
              </w:rPr>
              <w:t xml:space="preserve">Korespondences adrese:  </w:t>
            </w:r>
            <w:sdt>
              <w:sdtPr>
                <w:rPr>
                  <w:b/>
                  <w:i/>
                  <w:sz w:val="24"/>
                  <w:szCs w:val="24"/>
                </w:rPr>
                <w:id w:val="1811087517"/>
                <w:placeholder>
                  <w:docPart w:val="9E54E4FAC47A401AADCDF91D1410A1F3"/>
                </w:placeholder>
                <w:showingPlcHdr/>
                <w:text/>
              </w:sdtPr>
              <w:sdtEndPr/>
              <w:sdtContent>
                <w:r>
                  <w:rPr>
                    <w:rStyle w:val="Vietturateksts"/>
                    <w:rFonts w:eastAsiaTheme="minorHAnsi"/>
                    <w:color w:val="548DD4" w:themeColor="text2" w:themeTint="99"/>
                  </w:rPr>
                  <w:t>Lai ievadītu tekstu, noklikšķiniet šeit.</w:t>
                </w:r>
              </w:sdtContent>
            </w:sdt>
          </w:p>
        </w:tc>
      </w:tr>
    </w:tbl>
    <w:p w14:paraId="1A13D23E" w14:textId="77777777" w:rsidR="000068BA" w:rsidRDefault="000068BA" w:rsidP="00C468CC">
      <w:pPr>
        <w:spacing w:line="360" w:lineRule="auto"/>
        <w:ind w:right="15"/>
        <w:rPr>
          <w:b/>
          <w:i/>
          <w:sz w:val="24"/>
          <w:szCs w:val="24"/>
        </w:rPr>
      </w:pPr>
    </w:p>
    <w:p w14:paraId="3EBD7C6D" w14:textId="294D6B22" w:rsidR="00E323ED" w:rsidRDefault="00C36DAE" w:rsidP="00C468CC">
      <w:pPr>
        <w:spacing w:line="360" w:lineRule="auto"/>
        <w:ind w:right="15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Darbvieta/ ieņemamais amats</w:t>
      </w:r>
      <w:r>
        <w:rPr>
          <w:b/>
          <w:i/>
          <w:color w:val="FF0000"/>
          <w:sz w:val="24"/>
          <w:szCs w:val="24"/>
          <w:vertAlign w:val="superscript"/>
        </w:rPr>
        <w:t>*</w:t>
      </w:r>
      <w:r>
        <w:rPr>
          <w:b/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</w:t>
      </w:r>
      <w:sdt>
        <w:sdtPr>
          <w:rPr>
            <w:i/>
            <w:sz w:val="24"/>
            <w:szCs w:val="24"/>
          </w:rPr>
          <w:id w:val="1262244595"/>
          <w:lock w:val="sdtLocked"/>
          <w:placeholder>
            <w:docPart w:val="88004CF3F3AF42E398364163900922A9"/>
          </w:placeholder>
          <w:showingPlcHdr/>
        </w:sdtPr>
        <w:sdtEndPr/>
        <w:sdtContent>
          <w:r>
            <w:rPr>
              <w:rStyle w:val="Vietturateksts"/>
              <w:color w:val="548DD4" w:themeColor="text2" w:themeTint="99"/>
            </w:rPr>
            <w:t>Lai ievadītu tekstu, noklikšķiniet šeit.</w:t>
          </w:r>
        </w:sdtContent>
      </w:sdt>
    </w:p>
    <w:p w14:paraId="065B2603" w14:textId="77777777" w:rsidR="00C36DAE" w:rsidRDefault="00C36DAE" w:rsidP="00C468CC">
      <w:pPr>
        <w:spacing w:line="360" w:lineRule="auto"/>
        <w:ind w:right="15"/>
        <w:rPr>
          <w:i/>
          <w:sz w:val="24"/>
          <w:szCs w:val="24"/>
        </w:rPr>
      </w:pPr>
    </w:p>
    <w:tbl>
      <w:tblPr>
        <w:tblStyle w:val="TableNormal1"/>
        <w:tblW w:w="10080" w:type="dxa"/>
        <w:tblInd w:w="95" w:type="dxa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E323ED" w:rsidRPr="00E41971" w14:paraId="043D9B16" w14:textId="77777777" w:rsidTr="00184199">
        <w:trPr>
          <w:trHeight w:val="427"/>
        </w:trPr>
        <w:tc>
          <w:tcPr>
            <w:tcW w:w="10080" w:type="dxa"/>
            <w:tcBorders>
              <w:bottom w:val="single" w:sz="4" w:space="0" w:color="auto"/>
            </w:tcBorders>
          </w:tcPr>
          <w:p w14:paraId="71CDEE58" w14:textId="77777777" w:rsidR="00E323ED" w:rsidRPr="00E323ED" w:rsidRDefault="00E323ED" w:rsidP="008B5F5F">
            <w:pPr>
              <w:pStyle w:val="TableParagraph"/>
              <w:rPr>
                <w:rFonts w:ascii="Arno Pro Subhead" w:hAnsi="Arno Pro Subhead"/>
                <w:sz w:val="28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Kontaktpersona:</w:t>
            </w:r>
            <w:r>
              <w:rPr>
                <w:i/>
                <w:sz w:val="28"/>
                <w:szCs w:val="28"/>
              </w:rPr>
              <w:t xml:space="preserve">  </w:t>
            </w:r>
            <w:sdt>
              <w:sdtPr>
                <w:rPr>
                  <w:i/>
                  <w:sz w:val="28"/>
                  <w:szCs w:val="28"/>
                </w:rPr>
                <w:id w:val="1285703766"/>
                <w:lock w:val="sdtLocked"/>
                <w:placeholder>
                  <w:docPart w:val="D73F00C0CDB54B6FB18413DD9D28A035"/>
                </w:placeholder>
                <w:showingPlcHdr/>
              </w:sdtPr>
              <w:sdtEndPr/>
              <w:sdtContent>
                <w:r>
                  <w:rPr>
                    <w:rStyle w:val="Vietturateksts"/>
                    <w:color w:val="548DD4" w:themeColor="text2" w:themeTint="99"/>
                  </w:rPr>
                  <w:t>Lai ievadītu tekstu, noklikšķiniet šeit.</w:t>
                </w:r>
              </w:sdtContent>
            </w:sdt>
          </w:p>
        </w:tc>
      </w:tr>
      <w:tr w:rsidR="005723CF" w:rsidRPr="00E41971" w14:paraId="440C2979" w14:textId="77777777" w:rsidTr="000068BA">
        <w:trPr>
          <w:trHeight w:val="178"/>
        </w:trPr>
        <w:tc>
          <w:tcPr>
            <w:tcW w:w="10080" w:type="dxa"/>
            <w:tcBorders>
              <w:top w:val="single" w:sz="4" w:space="0" w:color="auto"/>
              <w:bottom w:val="nil"/>
            </w:tcBorders>
          </w:tcPr>
          <w:p w14:paraId="4A734ADF" w14:textId="77777777" w:rsidR="005723CF" w:rsidRPr="005723CF" w:rsidRDefault="005723CF" w:rsidP="00D0676E">
            <w:pPr>
              <w:pStyle w:val="TableParagraph"/>
              <w:jc w:val="center"/>
              <w:rPr>
                <w:b/>
                <w:i/>
                <w:sz w:val="24"/>
                <w:szCs w:val="24"/>
                <w:vertAlign w:val="superscript"/>
              </w:rPr>
            </w:pPr>
            <w:r>
              <w:rPr>
                <w:i/>
                <w:sz w:val="24"/>
                <w:szCs w:val="24"/>
                <w:vertAlign w:val="superscript"/>
              </w:rPr>
              <w:t>(Vārds Uzvārds , kontakttālrunis</w:t>
            </w:r>
            <w:r>
              <w:rPr>
                <w:b/>
                <w:i/>
                <w:sz w:val="24"/>
                <w:szCs w:val="24"/>
                <w:vertAlign w:val="superscript"/>
              </w:rPr>
              <w:t>)</w:t>
            </w:r>
          </w:p>
        </w:tc>
      </w:tr>
    </w:tbl>
    <w:p w14:paraId="49114799" w14:textId="77777777" w:rsidR="00631B93" w:rsidRPr="001212C7" w:rsidRDefault="00631B93" w:rsidP="004E56F8">
      <w:pPr>
        <w:tabs>
          <w:tab w:val="left" w:pos="557"/>
        </w:tabs>
        <w:spacing w:before="65"/>
        <w:ind w:right="290" w:firstLine="567"/>
        <w:jc w:val="both"/>
        <w:rPr>
          <w:sz w:val="20"/>
          <w:szCs w:val="20"/>
        </w:rPr>
      </w:pPr>
    </w:p>
    <w:p w14:paraId="5F0C91A1" w14:textId="51B0430F" w:rsidR="001D541B" w:rsidRDefault="00DA5BE1" w:rsidP="00DA5BE1">
      <w:pPr>
        <w:ind w:firstLine="720"/>
        <w:jc w:val="both"/>
        <w:rPr>
          <w:sz w:val="20"/>
          <w:szCs w:val="20"/>
        </w:rPr>
      </w:pPr>
      <w:r w:rsidRPr="00DA5BE1">
        <w:rPr>
          <w:sz w:val="28"/>
          <w:szCs w:val="28"/>
        </w:rPr>
        <w:t>Lūdzu uzņemt mani Dienestu darbinieku arodbiedrībā. Ar savu parakstu apliecinu, ka esmu iepazinies/iepazinusies ar Dienestu darbinieku arodbiedrības statūtiem un apņemos tos pildīt. Piekrītu, ka Dienestu darbinieku arodbiedrība pārstāv un aizsargā manas profesionālās, dienesta/darba, ekonomiskās, sociālās tiesības un likumīgās intereses un iekļauj manus datus Dienestu darbinieku arodbiedrības biedru reģistrā, kas oficiāli apliecina manu biedra statusu Dienestu darbinieku arodbiedrībā.</w:t>
      </w:r>
    </w:p>
    <w:p w14:paraId="061413E7" w14:textId="4B4C46B4" w:rsidR="00C57BC6" w:rsidRDefault="00C57BC6" w:rsidP="00692FCE">
      <w:pPr>
        <w:jc w:val="both"/>
        <w:rPr>
          <w:sz w:val="20"/>
          <w:szCs w:val="20"/>
        </w:rPr>
      </w:pPr>
    </w:p>
    <w:p w14:paraId="484153A9" w14:textId="0D33664B" w:rsidR="00C57BC6" w:rsidRDefault="00C57BC6" w:rsidP="00692FCE">
      <w:pPr>
        <w:jc w:val="both"/>
        <w:rPr>
          <w:sz w:val="20"/>
          <w:szCs w:val="20"/>
        </w:rPr>
      </w:pPr>
    </w:p>
    <w:p w14:paraId="07E8144E" w14:textId="77777777" w:rsidR="00C57BC6" w:rsidRDefault="00C57BC6" w:rsidP="00692FCE">
      <w:pPr>
        <w:jc w:val="both"/>
        <w:rPr>
          <w:sz w:val="20"/>
          <w:szCs w:val="20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7"/>
        <w:gridCol w:w="5187"/>
      </w:tblGrid>
      <w:tr w:rsidR="0061102F" w:rsidRPr="0061102F" w14:paraId="1204F1AA" w14:textId="77777777" w:rsidTr="00E63DA0">
        <w:tc>
          <w:tcPr>
            <w:tcW w:w="5211" w:type="dxa"/>
          </w:tcPr>
          <w:p w14:paraId="61765D61" w14:textId="6F55A9C5" w:rsidR="0006047D" w:rsidRDefault="00C57BC6" w:rsidP="0061102F">
            <w:pPr>
              <w:spacing w:before="120" w:after="120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IESNIEDZĒJS</w:t>
            </w:r>
            <w:r>
              <w:rPr>
                <w:b/>
                <w:sz w:val="24"/>
                <w:szCs w:val="24"/>
              </w:rPr>
              <w:t>:</w:t>
            </w:r>
          </w:p>
          <w:p w14:paraId="5E6A54DB" w14:textId="1384F91E" w:rsidR="0061102F" w:rsidRPr="0081098B" w:rsidRDefault="0061102F" w:rsidP="00C57BC6">
            <w:pPr>
              <w:spacing w:before="120" w:after="120"/>
              <w:rPr>
                <w:b/>
                <w:sz w:val="24"/>
                <w:szCs w:val="24"/>
              </w:rPr>
            </w:pPr>
          </w:p>
        </w:tc>
        <w:tc>
          <w:tcPr>
            <w:tcW w:w="5309" w:type="dxa"/>
          </w:tcPr>
          <w:p w14:paraId="30463FA9" w14:textId="77777777" w:rsidR="0061102F" w:rsidRPr="0061102F" w:rsidRDefault="00767F92" w:rsidP="005B2A06">
            <w:pPr>
              <w:spacing w:before="120" w:after="120"/>
              <w:jc w:val="right"/>
              <w:rPr>
                <w:sz w:val="18"/>
                <w:szCs w:val="18"/>
              </w:rPr>
            </w:pPr>
            <w:sdt>
              <w:sdtPr>
                <w:rPr>
                  <w:rStyle w:val="Veidlapa"/>
                </w:rPr>
                <w:alias w:val="V.U."/>
                <w:tag w:val="V.U."/>
                <w:id w:val="132671266"/>
                <w:lock w:val="sdtLocked"/>
                <w:placeholder>
                  <w:docPart w:val="2935F1A893D54127B5B36FCD7F246FE5"/>
                </w:placeholder>
                <w:showingPlcHdr/>
              </w:sdtPr>
              <w:sdtEndPr>
                <w:rPr>
                  <w:rStyle w:val="Veidlapa"/>
                </w:rPr>
              </w:sdtEndPr>
              <w:sdtContent>
                <w:r w:rsidR="008C648B">
                  <w:rPr>
                    <w:rStyle w:val="Vietturateksts"/>
                    <w:rFonts w:eastAsiaTheme="minorHAnsi"/>
                    <w:color w:val="548DD4" w:themeColor="text2" w:themeTint="99"/>
                  </w:rPr>
                  <w:t>Lai ievadītu tekstu, noklikšķiniet šeit.</w:t>
                </w:r>
              </w:sdtContent>
            </w:sdt>
          </w:p>
        </w:tc>
      </w:tr>
      <w:tr w:rsidR="0061102F" w:rsidRPr="0061102F" w14:paraId="4155D498" w14:textId="77777777" w:rsidTr="00E63DA0">
        <w:tc>
          <w:tcPr>
            <w:tcW w:w="10520" w:type="dxa"/>
            <w:gridSpan w:val="2"/>
          </w:tcPr>
          <w:p w14:paraId="62B7D43B" w14:textId="77777777" w:rsidR="0061102F" w:rsidRPr="0061102F" w:rsidRDefault="0061102F" w:rsidP="0061102F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ŠIS DOKUMENTS IR PARAKSTĪTS AR DROŠU ELEKTRONISKO PARAKSTU UN SATUR LAIKA ZĪMOGU</w:t>
            </w:r>
          </w:p>
        </w:tc>
      </w:tr>
      <w:tr w:rsidR="0061102F" w:rsidRPr="0061102F" w14:paraId="219C1F17" w14:textId="77777777" w:rsidTr="00E63DA0">
        <w:trPr>
          <w:trHeight w:val="424"/>
        </w:trPr>
        <w:tc>
          <w:tcPr>
            <w:tcW w:w="5211" w:type="dxa"/>
          </w:tcPr>
          <w:p w14:paraId="14C99A0C" w14:textId="4C5BE9CB" w:rsidR="0061102F" w:rsidRPr="0006047D" w:rsidRDefault="0006047D" w:rsidP="0061102F">
            <w:pPr>
              <w:spacing w:before="120" w:after="120"/>
              <w:rPr>
                <w:b/>
                <w:bCs/>
                <w:i/>
                <w:sz w:val="24"/>
                <w:szCs w:val="24"/>
              </w:rPr>
            </w:pPr>
            <w:r w:rsidRPr="0006047D">
              <w:rPr>
                <w:b/>
                <w:bCs/>
                <w:i/>
                <w:sz w:val="24"/>
                <w:szCs w:val="24"/>
              </w:rPr>
              <w:t xml:space="preserve">DIENESTU </w:t>
            </w:r>
            <w:r w:rsidRPr="0006047D">
              <w:rPr>
                <w:rFonts w:eastAsia="MinionPro"/>
                <w:b/>
                <w:bCs/>
                <w:i/>
                <w:sz w:val="24"/>
                <w:szCs w:val="24"/>
              </w:rPr>
              <w:t>DARBINIEKU</w:t>
            </w:r>
          </w:p>
          <w:p w14:paraId="15277523" w14:textId="77777777" w:rsidR="0061102F" w:rsidRPr="0061102F" w:rsidRDefault="0061102F" w:rsidP="0061102F">
            <w:pPr>
              <w:spacing w:before="120" w:after="120"/>
              <w:rPr>
                <w:sz w:val="18"/>
                <w:szCs w:val="18"/>
              </w:rPr>
            </w:pPr>
            <w:r w:rsidRPr="0006047D">
              <w:rPr>
                <w:b/>
                <w:bCs/>
                <w:i/>
                <w:sz w:val="24"/>
                <w:szCs w:val="24"/>
              </w:rPr>
              <w:t>ARODBIEDRĪBAS PĀRSTĀVIS</w:t>
            </w:r>
            <w:r>
              <w:rPr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5309" w:type="dxa"/>
          </w:tcPr>
          <w:p w14:paraId="25C56ABA" w14:textId="77777777" w:rsidR="0061102F" w:rsidRPr="00E63DA0" w:rsidRDefault="00E63DA0" w:rsidP="00E63DA0">
            <w:pPr>
              <w:spacing w:before="120" w:after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Rolands </w:t>
            </w:r>
            <w:proofErr w:type="spellStart"/>
            <w:r>
              <w:rPr>
                <w:sz w:val="24"/>
                <w:szCs w:val="24"/>
              </w:rPr>
              <w:t>Miloševskis</w:t>
            </w:r>
            <w:proofErr w:type="spellEnd"/>
          </w:p>
        </w:tc>
      </w:tr>
      <w:tr w:rsidR="0061102F" w:rsidRPr="0061102F" w14:paraId="1DBA5CA6" w14:textId="77777777" w:rsidTr="00E63DA0">
        <w:trPr>
          <w:trHeight w:val="424"/>
        </w:trPr>
        <w:tc>
          <w:tcPr>
            <w:tcW w:w="10520" w:type="dxa"/>
            <w:gridSpan w:val="2"/>
          </w:tcPr>
          <w:p w14:paraId="7D616DB3" w14:textId="77777777" w:rsidR="0061102F" w:rsidRPr="0061102F" w:rsidRDefault="0061102F" w:rsidP="0061102F">
            <w:pPr>
              <w:spacing w:before="120"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ŠIS DOKUMENTS IR PARAKSTĪTS AR DROŠU ELEKTRONISKO PARAKSTU UN SATUR LAIKA ZĪMOGU</w:t>
            </w:r>
          </w:p>
        </w:tc>
      </w:tr>
    </w:tbl>
    <w:p w14:paraId="11810015" w14:textId="77777777" w:rsidR="00692FCE" w:rsidRDefault="00692FCE" w:rsidP="00D0676E">
      <w:pPr>
        <w:tabs>
          <w:tab w:val="right" w:pos="-1985"/>
        </w:tabs>
        <w:rPr>
          <w:sz w:val="20"/>
          <w:szCs w:val="20"/>
        </w:rPr>
      </w:pPr>
    </w:p>
    <w:sectPr w:rsidR="00692FCE" w:rsidSect="00C57BC6">
      <w:type w:val="continuous"/>
      <w:pgSz w:w="12240" w:h="15840"/>
      <w:pgMar w:top="1135" w:right="616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8384" w14:textId="77777777" w:rsidR="00767F92" w:rsidRDefault="00767F92" w:rsidP="00540D08">
      <w:r>
        <w:separator/>
      </w:r>
    </w:p>
  </w:endnote>
  <w:endnote w:type="continuationSeparator" w:id="0">
    <w:p w14:paraId="6753F801" w14:textId="77777777" w:rsidR="00767F92" w:rsidRDefault="00767F92" w:rsidP="0054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">
    <w:altName w:val="Calibri"/>
    <w:charset w:val="01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no Pro Subhead">
    <w:altName w:val="Arial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369FE" w14:textId="77777777" w:rsidR="00767F92" w:rsidRDefault="00767F92" w:rsidP="00540D08">
      <w:r>
        <w:separator/>
      </w:r>
    </w:p>
  </w:footnote>
  <w:footnote w:type="continuationSeparator" w:id="0">
    <w:p w14:paraId="428A6768" w14:textId="77777777" w:rsidR="00767F92" w:rsidRDefault="00767F92" w:rsidP="00540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81986"/>
    <w:multiLevelType w:val="hybridMultilevel"/>
    <w:tmpl w:val="B97C5AA6"/>
    <w:lvl w:ilvl="0" w:tplc="1F6256D8">
      <w:numFmt w:val="bullet"/>
      <w:lvlText w:val=""/>
      <w:lvlJc w:val="left"/>
      <w:pPr>
        <w:ind w:left="556" w:hanging="284"/>
      </w:pPr>
      <w:rPr>
        <w:rFonts w:ascii="Symbol" w:eastAsia="Symbol" w:hAnsi="Symbol" w:cs="Symbol" w:hint="default"/>
        <w:w w:val="99"/>
        <w:sz w:val="20"/>
        <w:szCs w:val="20"/>
        <w:lang w:val="lv-LV" w:eastAsia="lv-LV" w:bidi="lv-LV"/>
      </w:rPr>
    </w:lvl>
    <w:lvl w:ilvl="1" w:tplc="2494AADA">
      <w:numFmt w:val="bullet"/>
      <w:lvlText w:val="•"/>
      <w:lvlJc w:val="left"/>
      <w:pPr>
        <w:ind w:left="1552" w:hanging="284"/>
      </w:pPr>
      <w:rPr>
        <w:rFonts w:hint="default"/>
        <w:lang w:val="lv-LV" w:eastAsia="lv-LV" w:bidi="lv-LV"/>
      </w:rPr>
    </w:lvl>
    <w:lvl w:ilvl="2" w:tplc="1200F21E">
      <w:numFmt w:val="bullet"/>
      <w:lvlText w:val="•"/>
      <w:lvlJc w:val="left"/>
      <w:pPr>
        <w:ind w:left="2545" w:hanging="284"/>
      </w:pPr>
      <w:rPr>
        <w:rFonts w:hint="default"/>
        <w:lang w:val="lv-LV" w:eastAsia="lv-LV" w:bidi="lv-LV"/>
      </w:rPr>
    </w:lvl>
    <w:lvl w:ilvl="3" w:tplc="1C5A32E0">
      <w:numFmt w:val="bullet"/>
      <w:lvlText w:val="•"/>
      <w:lvlJc w:val="left"/>
      <w:pPr>
        <w:ind w:left="3537" w:hanging="284"/>
      </w:pPr>
      <w:rPr>
        <w:rFonts w:hint="default"/>
        <w:lang w:val="lv-LV" w:eastAsia="lv-LV" w:bidi="lv-LV"/>
      </w:rPr>
    </w:lvl>
    <w:lvl w:ilvl="4" w:tplc="0E6472AE">
      <w:numFmt w:val="bullet"/>
      <w:lvlText w:val="•"/>
      <w:lvlJc w:val="left"/>
      <w:pPr>
        <w:ind w:left="4530" w:hanging="284"/>
      </w:pPr>
      <w:rPr>
        <w:rFonts w:hint="default"/>
        <w:lang w:val="lv-LV" w:eastAsia="lv-LV" w:bidi="lv-LV"/>
      </w:rPr>
    </w:lvl>
    <w:lvl w:ilvl="5" w:tplc="09E63E04">
      <w:numFmt w:val="bullet"/>
      <w:lvlText w:val="•"/>
      <w:lvlJc w:val="left"/>
      <w:pPr>
        <w:ind w:left="5523" w:hanging="284"/>
      </w:pPr>
      <w:rPr>
        <w:rFonts w:hint="default"/>
        <w:lang w:val="lv-LV" w:eastAsia="lv-LV" w:bidi="lv-LV"/>
      </w:rPr>
    </w:lvl>
    <w:lvl w:ilvl="6" w:tplc="95B85A9A">
      <w:numFmt w:val="bullet"/>
      <w:lvlText w:val="•"/>
      <w:lvlJc w:val="left"/>
      <w:pPr>
        <w:ind w:left="6515" w:hanging="284"/>
      </w:pPr>
      <w:rPr>
        <w:rFonts w:hint="default"/>
        <w:lang w:val="lv-LV" w:eastAsia="lv-LV" w:bidi="lv-LV"/>
      </w:rPr>
    </w:lvl>
    <w:lvl w:ilvl="7" w:tplc="63ECAB56">
      <w:numFmt w:val="bullet"/>
      <w:lvlText w:val="•"/>
      <w:lvlJc w:val="left"/>
      <w:pPr>
        <w:ind w:left="7508" w:hanging="284"/>
      </w:pPr>
      <w:rPr>
        <w:rFonts w:hint="default"/>
        <w:lang w:val="lv-LV" w:eastAsia="lv-LV" w:bidi="lv-LV"/>
      </w:rPr>
    </w:lvl>
    <w:lvl w:ilvl="8" w:tplc="6BF89096">
      <w:numFmt w:val="bullet"/>
      <w:lvlText w:val="•"/>
      <w:lvlJc w:val="left"/>
      <w:pPr>
        <w:ind w:left="8501" w:hanging="284"/>
      </w:pPr>
      <w:rPr>
        <w:rFonts w:hint="default"/>
        <w:lang w:val="lv-LV" w:eastAsia="lv-LV" w:bidi="lv-LV"/>
      </w:rPr>
    </w:lvl>
  </w:abstractNum>
  <w:abstractNum w:abstractNumId="1" w15:restartNumberingAfterBreak="0">
    <w:nsid w:val="4A487829"/>
    <w:multiLevelType w:val="hybridMultilevel"/>
    <w:tmpl w:val="385C870E"/>
    <w:lvl w:ilvl="0" w:tplc="925EC126">
      <w:numFmt w:val="bullet"/>
      <w:lvlText w:val="-"/>
      <w:lvlJc w:val="left"/>
      <w:pPr>
        <w:ind w:left="396" w:hanging="267"/>
      </w:pPr>
      <w:rPr>
        <w:rFonts w:ascii="Courier New" w:eastAsia="Courier New" w:hAnsi="Courier New" w:cs="Courier New" w:hint="default"/>
        <w:w w:val="99"/>
        <w:sz w:val="17"/>
        <w:szCs w:val="17"/>
        <w:lang w:val="lv-LV" w:eastAsia="en-US" w:bidi="ar-SA"/>
      </w:rPr>
    </w:lvl>
    <w:lvl w:ilvl="1" w:tplc="61067F62">
      <w:numFmt w:val="bullet"/>
      <w:lvlText w:val="•"/>
      <w:lvlJc w:val="left"/>
      <w:pPr>
        <w:ind w:left="1334" w:hanging="267"/>
      </w:pPr>
      <w:rPr>
        <w:rFonts w:hint="default"/>
        <w:lang w:val="lv-LV" w:eastAsia="en-US" w:bidi="ar-SA"/>
      </w:rPr>
    </w:lvl>
    <w:lvl w:ilvl="2" w:tplc="4F46A770">
      <w:numFmt w:val="bullet"/>
      <w:lvlText w:val="•"/>
      <w:lvlJc w:val="left"/>
      <w:pPr>
        <w:ind w:left="2268" w:hanging="267"/>
      </w:pPr>
      <w:rPr>
        <w:rFonts w:hint="default"/>
        <w:lang w:val="lv-LV" w:eastAsia="en-US" w:bidi="ar-SA"/>
      </w:rPr>
    </w:lvl>
    <w:lvl w:ilvl="3" w:tplc="124685E4">
      <w:numFmt w:val="bullet"/>
      <w:lvlText w:val="•"/>
      <w:lvlJc w:val="left"/>
      <w:pPr>
        <w:ind w:left="3202" w:hanging="267"/>
      </w:pPr>
      <w:rPr>
        <w:rFonts w:hint="default"/>
        <w:lang w:val="lv-LV" w:eastAsia="en-US" w:bidi="ar-SA"/>
      </w:rPr>
    </w:lvl>
    <w:lvl w:ilvl="4" w:tplc="1D3ABF38">
      <w:numFmt w:val="bullet"/>
      <w:lvlText w:val="•"/>
      <w:lvlJc w:val="left"/>
      <w:pPr>
        <w:ind w:left="4136" w:hanging="267"/>
      </w:pPr>
      <w:rPr>
        <w:rFonts w:hint="default"/>
        <w:lang w:val="lv-LV" w:eastAsia="en-US" w:bidi="ar-SA"/>
      </w:rPr>
    </w:lvl>
    <w:lvl w:ilvl="5" w:tplc="7B40C252">
      <w:numFmt w:val="bullet"/>
      <w:lvlText w:val="•"/>
      <w:lvlJc w:val="left"/>
      <w:pPr>
        <w:ind w:left="5070" w:hanging="267"/>
      </w:pPr>
      <w:rPr>
        <w:rFonts w:hint="default"/>
        <w:lang w:val="lv-LV" w:eastAsia="en-US" w:bidi="ar-SA"/>
      </w:rPr>
    </w:lvl>
    <w:lvl w:ilvl="6" w:tplc="7D2A4240">
      <w:numFmt w:val="bullet"/>
      <w:lvlText w:val="•"/>
      <w:lvlJc w:val="left"/>
      <w:pPr>
        <w:ind w:left="6004" w:hanging="267"/>
      </w:pPr>
      <w:rPr>
        <w:rFonts w:hint="default"/>
        <w:lang w:val="lv-LV" w:eastAsia="en-US" w:bidi="ar-SA"/>
      </w:rPr>
    </w:lvl>
    <w:lvl w:ilvl="7" w:tplc="096E3E56">
      <w:numFmt w:val="bullet"/>
      <w:lvlText w:val="•"/>
      <w:lvlJc w:val="left"/>
      <w:pPr>
        <w:ind w:left="6938" w:hanging="267"/>
      </w:pPr>
      <w:rPr>
        <w:rFonts w:hint="default"/>
        <w:lang w:val="lv-LV" w:eastAsia="en-US" w:bidi="ar-SA"/>
      </w:rPr>
    </w:lvl>
    <w:lvl w:ilvl="8" w:tplc="BF42FADA">
      <w:numFmt w:val="bullet"/>
      <w:lvlText w:val="•"/>
      <w:lvlJc w:val="left"/>
      <w:pPr>
        <w:ind w:left="7872" w:hanging="267"/>
      </w:pPr>
      <w:rPr>
        <w:rFonts w:hint="default"/>
        <w:lang w:val="lv-LV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KRalXcUl65j1+GcykA5Lw6NbW+/swI4Cw/LMKUwZ8kPu0r4y3DCC5QrjBP2xIzkoNiJpSX2B6e/SIrrXr5w0w==" w:salt="VDJ2lu81kYmEjCWVT/dQ7w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D08"/>
    <w:rsid w:val="000068BA"/>
    <w:rsid w:val="00030DFB"/>
    <w:rsid w:val="00033237"/>
    <w:rsid w:val="0006047D"/>
    <w:rsid w:val="00061539"/>
    <w:rsid w:val="00062E5F"/>
    <w:rsid w:val="000863A7"/>
    <w:rsid w:val="00096189"/>
    <w:rsid w:val="000B3201"/>
    <w:rsid w:val="000F561C"/>
    <w:rsid w:val="001212C7"/>
    <w:rsid w:val="00131105"/>
    <w:rsid w:val="001468E0"/>
    <w:rsid w:val="00155469"/>
    <w:rsid w:val="00182A52"/>
    <w:rsid w:val="00182B4B"/>
    <w:rsid w:val="00184199"/>
    <w:rsid w:val="001A6298"/>
    <w:rsid w:val="001B40DF"/>
    <w:rsid w:val="001C1E3D"/>
    <w:rsid w:val="001C3699"/>
    <w:rsid w:val="001C594D"/>
    <w:rsid w:val="001D541B"/>
    <w:rsid w:val="001F55C0"/>
    <w:rsid w:val="002158B4"/>
    <w:rsid w:val="00217596"/>
    <w:rsid w:val="00237C40"/>
    <w:rsid w:val="0027501A"/>
    <w:rsid w:val="00284A57"/>
    <w:rsid w:val="00295107"/>
    <w:rsid w:val="002C0C60"/>
    <w:rsid w:val="00302964"/>
    <w:rsid w:val="00302B98"/>
    <w:rsid w:val="00307BF6"/>
    <w:rsid w:val="00311DE5"/>
    <w:rsid w:val="003200B4"/>
    <w:rsid w:val="00322A0D"/>
    <w:rsid w:val="003565D6"/>
    <w:rsid w:val="00362602"/>
    <w:rsid w:val="00383919"/>
    <w:rsid w:val="003869D7"/>
    <w:rsid w:val="003A46C1"/>
    <w:rsid w:val="003A79A8"/>
    <w:rsid w:val="003B669B"/>
    <w:rsid w:val="00401EB4"/>
    <w:rsid w:val="00426A3E"/>
    <w:rsid w:val="00440B5C"/>
    <w:rsid w:val="004467C6"/>
    <w:rsid w:val="004469BB"/>
    <w:rsid w:val="0046085F"/>
    <w:rsid w:val="00471EDB"/>
    <w:rsid w:val="0048539C"/>
    <w:rsid w:val="004A1799"/>
    <w:rsid w:val="004B6988"/>
    <w:rsid w:val="004D228E"/>
    <w:rsid w:val="004D4E74"/>
    <w:rsid w:val="004E56F8"/>
    <w:rsid w:val="00521C1A"/>
    <w:rsid w:val="00531CD0"/>
    <w:rsid w:val="00540D08"/>
    <w:rsid w:val="00546BC3"/>
    <w:rsid w:val="00551B3D"/>
    <w:rsid w:val="005705AA"/>
    <w:rsid w:val="005723CF"/>
    <w:rsid w:val="005B2A06"/>
    <w:rsid w:val="005F6EAA"/>
    <w:rsid w:val="0061102F"/>
    <w:rsid w:val="0062493E"/>
    <w:rsid w:val="00626DEB"/>
    <w:rsid w:val="00630582"/>
    <w:rsid w:val="00631B93"/>
    <w:rsid w:val="006349E7"/>
    <w:rsid w:val="0064746B"/>
    <w:rsid w:val="00656250"/>
    <w:rsid w:val="0065722D"/>
    <w:rsid w:val="0066164E"/>
    <w:rsid w:val="00686AA8"/>
    <w:rsid w:val="006918FC"/>
    <w:rsid w:val="00692FCE"/>
    <w:rsid w:val="006C14C3"/>
    <w:rsid w:val="006C5CD2"/>
    <w:rsid w:val="006E515C"/>
    <w:rsid w:val="006F0999"/>
    <w:rsid w:val="0070018B"/>
    <w:rsid w:val="00713265"/>
    <w:rsid w:val="00725D8D"/>
    <w:rsid w:val="007474E3"/>
    <w:rsid w:val="00767F92"/>
    <w:rsid w:val="00770DF5"/>
    <w:rsid w:val="00782317"/>
    <w:rsid w:val="007A1D10"/>
    <w:rsid w:val="007D7FA2"/>
    <w:rsid w:val="007F17AC"/>
    <w:rsid w:val="0081098B"/>
    <w:rsid w:val="008118D3"/>
    <w:rsid w:val="0084061F"/>
    <w:rsid w:val="0087372D"/>
    <w:rsid w:val="008752C4"/>
    <w:rsid w:val="008841CC"/>
    <w:rsid w:val="008B5F5F"/>
    <w:rsid w:val="008C0665"/>
    <w:rsid w:val="008C648B"/>
    <w:rsid w:val="008D428C"/>
    <w:rsid w:val="008E1ECC"/>
    <w:rsid w:val="008E6146"/>
    <w:rsid w:val="008F0ABA"/>
    <w:rsid w:val="0091011D"/>
    <w:rsid w:val="009368B6"/>
    <w:rsid w:val="00966CD2"/>
    <w:rsid w:val="00983DD6"/>
    <w:rsid w:val="0099073F"/>
    <w:rsid w:val="009966F9"/>
    <w:rsid w:val="009B184D"/>
    <w:rsid w:val="009B1DF2"/>
    <w:rsid w:val="009D1B9B"/>
    <w:rsid w:val="009D38F0"/>
    <w:rsid w:val="009F55AB"/>
    <w:rsid w:val="00A06C2D"/>
    <w:rsid w:val="00A10D20"/>
    <w:rsid w:val="00A27DBD"/>
    <w:rsid w:val="00A333AB"/>
    <w:rsid w:val="00A44A22"/>
    <w:rsid w:val="00A568E2"/>
    <w:rsid w:val="00A834D1"/>
    <w:rsid w:val="00A96C88"/>
    <w:rsid w:val="00AA67CA"/>
    <w:rsid w:val="00AB3379"/>
    <w:rsid w:val="00AD67E5"/>
    <w:rsid w:val="00AF6316"/>
    <w:rsid w:val="00B16723"/>
    <w:rsid w:val="00B16F9E"/>
    <w:rsid w:val="00B30F74"/>
    <w:rsid w:val="00B35544"/>
    <w:rsid w:val="00B521AA"/>
    <w:rsid w:val="00B73AC0"/>
    <w:rsid w:val="00B7768C"/>
    <w:rsid w:val="00B80F4C"/>
    <w:rsid w:val="00B8631F"/>
    <w:rsid w:val="00B904ED"/>
    <w:rsid w:val="00BB0822"/>
    <w:rsid w:val="00BD6E35"/>
    <w:rsid w:val="00BE580F"/>
    <w:rsid w:val="00BE6D2C"/>
    <w:rsid w:val="00BF3524"/>
    <w:rsid w:val="00BF63F9"/>
    <w:rsid w:val="00C06F58"/>
    <w:rsid w:val="00C229AC"/>
    <w:rsid w:val="00C36DAE"/>
    <w:rsid w:val="00C468CC"/>
    <w:rsid w:val="00C57BC6"/>
    <w:rsid w:val="00C72F1B"/>
    <w:rsid w:val="00C77CD3"/>
    <w:rsid w:val="00C80A37"/>
    <w:rsid w:val="00C87C90"/>
    <w:rsid w:val="00CB008A"/>
    <w:rsid w:val="00CC5765"/>
    <w:rsid w:val="00D02B37"/>
    <w:rsid w:val="00D0676E"/>
    <w:rsid w:val="00D109B5"/>
    <w:rsid w:val="00D27396"/>
    <w:rsid w:val="00D314E7"/>
    <w:rsid w:val="00D3742B"/>
    <w:rsid w:val="00D531E1"/>
    <w:rsid w:val="00D96B4B"/>
    <w:rsid w:val="00D97F55"/>
    <w:rsid w:val="00DA5BE1"/>
    <w:rsid w:val="00DA6478"/>
    <w:rsid w:val="00DA7435"/>
    <w:rsid w:val="00DD2C04"/>
    <w:rsid w:val="00DF0B89"/>
    <w:rsid w:val="00E1608F"/>
    <w:rsid w:val="00E211FD"/>
    <w:rsid w:val="00E323ED"/>
    <w:rsid w:val="00E41971"/>
    <w:rsid w:val="00E46B31"/>
    <w:rsid w:val="00E63DA0"/>
    <w:rsid w:val="00E7510A"/>
    <w:rsid w:val="00E87A55"/>
    <w:rsid w:val="00E90913"/>
    <w:rsid w:val="00E952FE"/>
    <w:rsid w:val="00EA02E3"/>
    <w:rsid w:val="00F0538D"/>
    <w:rsid w:val="00F056FC"/>
    <w:rsid w:val="00F076D8"/>
    <w:rsid w:val="00F1088A"/>
    <w:rsid w:val="00F15A15"/>
    <w:rsid w:val="00F40C09"/>
    <w:rsid w:val="00F448E8"/>
    <w:rsid w:val="00F6142A"/>
    <w:rsid w:val="00F679E7"/>
    <w:rsid w:val="00F76540"/>
    <w:rsid w:val="00F81A2F"/>
    <w:rsid w:val="00F8238F"/>
    <w:rsid w:val="00F9281C"/>
    <w:rsid w:val="00F95A56"/>
    <w:rsid w:val="00FC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5B0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21C1A"/>
    <w:rPr>
      <w:rFonts w:ascii="Times New Roman" w:eastAsia="Times New Roman" w:hAnsi="Times New Roman" w:cs="Times New Roman"/>
      <w:lang w:val="lv-LV" w:eastAsia="lv-LV" w:bidi="lv-LV"/>
    </w:rPr>
  </w:style>
  <w:style w:type="paragraph" w:styleId="Virsraksts1">
    <w:name w:val="heading 1"/>
    <w:basedOn w:val="Parasts"/>
    <w:uiPriority w:val="9"/>
    <w:qFormat/>
    <w:rsid w:val="00521C1A"/>
    <w:pPr>
      <w:spacing w:before="64"/>
      <w:ind w:right="11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Virsraksts2">
    <w:name w:val="heading 2"/>
    <w:basedOn w:val="Parasts"/>
    <w:uiPriority w:val="9"/>
    <w:unhideWhenUsed/>
    <w:qFormat/>
    <w:rsid w:val="00521C1A"/>
    <w:pPr>
      <w:spacing w:before="1"/>
      <w:ind w:right="114"/>
      <w:jc w:val="center"/>
      <w:outlineLvl w:val="1"/>
    </w:pPr>
    <w:rPr>
      <w:b/>
      <w:bCs/>
      <w:i/>
    </w:rPr>
  </w:style>
  <w:style w:type="paragraph" w:styleId="Virsraksts3">
    <w:name w:val="heading 3"/>
    <w:basedOn w:val="Parasts"/>
    <w:uiPriority w:val="9"/>
    <w:unhideWhenUsed/>
    <w:qFormat/>
    <w:rsid w:val="00521C1A"/>
    <w:pPr>
      <w:outlineLvl w:val="2"/>
    </w:pPr>
    <w:rPr>
      <w:i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8238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521C1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matteksts">
    <w:name w:val="Body Text"/>
    <w:basedOn w:val="Parasts"/>
    <w:uiPriority w:val="1"/>
    <w:qFormat/>
    <w:rsid w:val="00521C1A"/>
    <w:rPr>
      <w:sz w:val="20"/>
      <w:szCs w:val="20"/>
    </w:rPr>
  </w:style>
  <w:style w:type="paragraph" w:styleId="Sarakstarindkopa">
    <w:name w:val="List Paragraph"/>
    <w:basedOn w:val="Parasts"/>
    <w:uiPriority w:val="1"/>
    <w:qFormat/>
    <w:rsid w:val="00521C1A"/>
    <w:pPr>
      <w:spacing w:before="57"/>
      <w:ind w:left="556" w:hanging="284"/>
    </w:pPr>
  </w:style>
  <w:style w:type="paragraph" w:customStyle="1" w:styleId="TableParagraph">
    <w:name w:val="Table Paragraph"/>
    <w:basedOn w:val="Parasts"/>
    <w:uiPriority w:val="1"/>
    <w:qFormat/>
    <w:rsid w:val="00521C1A"/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8238F"/>
    <w:rPr>
      <w:rFonts w:asciiTheme="majorHAnsi" w:eastAsiaTheme="majorEastAsia" w:hAnsiTheme="majorHAnsi" w:cstheme="majorBidi"/>
      <w:i/>
      <w:iCs/>
      <w:color w:val="365F91" w:themeColor="accent1" w:themeShade="BF"/>
      <w:lang w:val="lv-LV" w:eastAsia="lv-LV" w:bidi="lv-LV"/>
    </w:rPr>
  </w:style>
  <w:style w:type="table" w:styleId="Reatabula">
    <w:name w:val="Table Grid"/>
    <w:basedOn w:val="Parastatabula"/>
    <w:uiPriority w:val="39"/>
    <w:rsid w:val="00B77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F679E7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679E7"/>
    <w:rPr>
      <w:rFonts w:ascii="Segoe UI" w:eastAsia="Times New Roman" w:hAnsi="Segoe UI" w:cs="Segoe UI"/>
      <w:sz w:val="18"/>
      <w:szCs w:val="18"/>
      <w:lang w:val="lv-LV" w:eastAsia="lv-LV" w:bidi="lv-LV"/>
    </w:rPr>
  </w:style>
  <w:style w:type="character" w:styleId="Vietturateksts">
    <w:name w:val="Placeholder Text"/>
    <w:basedOn w:val="Noklusjumarindkopasfonts"/>
    <w:uiPriority w:val="99"/>
    <w:semiHidden/>
    <w:rsid w:val="00C468CC"/>
    <w:rPr>
      <w:color w:val="808080"/>
    </w:rPr>
  </w:style>
  <w:style w:type="character" w:customStyle="1" w:styleId="Veidlapa">
    <w:name w:val="Veidlapa"/>
    <w:basedOn w:val="Noklusjumarindkopasfonts"/>
    <w:uiPriority w:val="1"/>
    <w:rsid w:val="00C468CC"/>
    <w:rPr>
      <w:rFonts w:ascii="Times New Roman" w:hAnsi="Times New Roman"/>
      <w:color w:val="auto"/>
      <w:sz w:val="28"/>
    </w:rPr>
  </w:style>
  <w:style w:type="character" w:customStyle="1" w:styleId="Stils1">
    <w:name w:val="Stils1"/>
    <w:basedOn w:val="Veidlapa"/>
    <w:uiPriority w:val="1"/>
    <w:rsid w:val="00E87A55"/>
    <w:rPr>
      <w:rFonts w:ascii="Times New Roman" w:hAnsi="Times New Roman"/>
      <w:color w:val="auto"/>
      <w:sz w:val="28"/>
    </w:rPr>
  </w:style>
  <w:style w:type="paragraph" w:styleId="Galvene">
    <w:name w:val="header"/>
    <w:basedOn w:val="Parasts"/>
    <w:link w:val="GalveneRakstz"/>
    <w:uiPriority w:val="99"/>
    <w:unhideWhenUsed/>
    <w:rsid w:val="00540D0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40D08"/>
    <w:rPr>
      <w:rFonts w:ascii="Times New Roman" w:eastAsia="Times New Roman" w:hAnsi="Times New Roman" w:cs="Times New Roman"/>
      <w:lang w:val="lv-LV" w:eastAsia="lv-LV" w:bidi="lv-LV"/>
    </w:rPr>
  </w:style>
  <w:style w:type="paragraph" w:styleId="Kjene">
    <w:name w:val="footer"/>
    <w:basedOn w:val="Parasts"/>
    <w:link w:val="KjeneRakstz"/>
    <w:uiPriority w:val="99"/>
    <w:unhideWhenUsed/>
    <w:rsid w:val="00540D0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40D08"/>
    <w:rPr>
      <w:rFonts w:ascii="Times New Roman" w:eastAsia="Times New Roman" w:hAnsi="Times New Roman" w:cs="Times New Roman"/>
      <w:lang w:val="lv-LV" w:eastAsia="lv-LV" w:bidi="lv-LV"/>
    </w:rPr>
  </w:style>
  <w:style w:type="character" w:styleId="Hipersaite">
    <w:name w:val="Hyperlink"/>
    <w:basedOn w:val="Noklusjumarindkopasfonts"/>
    <w:uiPriority w:val="99"/>
    <w:unhideWhenUsed/>
    <w:rsid w:val="000604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arodbiedrib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56EAF74ACE645E292039432C3DA0A85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320434C7-82A2-4F8C-AFD2-1749A4BB5763}"/>
      </w:docPartPr>
      <w:docPartBody>
        <w:p w:rsidR="007374CC" w:rsidRDefault="00BA0C82">
          <w:pPr>
            <w:pStyle w:val="356EAF74ACE645E292039432C3DA0A85"/>
          </w:pPr>
          <w:r w:rsidRPr="00C87C90">
            <w:rPr>
              <w:rStyle w:val="Vietturateksts"/>
              <w:rFonts w:eastAsiaTheme="minorHAnsi"/>
              <w:color w:val="8496B0" w:themeColor="text2" w:themeTint="99"/>
            </w:rPr>
            <w:t>Lai ievadītu tekstu, noklikšķiniet šeit.</w:t>
          </w:r>
        </w:p>
      </w:docPartBody>
    </w:docPart>
    <w:docPart>
      <w:docPartPr>
        <w:name w:val="A96592E5EE8F412291D00EA3E2E953C2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5FF922B7-C944-4182-97DA-254D5AE071D4}"/>
      </w:docPartPr>
      <w:docPartBody>
        <w:p w:rsidR="007374CC" w:rsidRDefault="00BA0C82">
          <w:pPr>
            <w:pStyle w:val="A96592E5EE8F412291D00EA3E2E953C2"/>
          </w:pPr>
          <w:r w:rsidRPr="00C87C90">
            <w:rPr>
              <w:rStyle w:val="Vietturateksts"/>
              <w:rFonts w:eastAsiaTheme="minorHAnsi"/>
              <w:color w:val="8496B0" w:themeColor="text2" w:themeTint="99"/>
            </w:rPr>
            <w:t>Lai ievadītu tekstu, noklikšķiniet šeit.</w:t>
          </w:r>
        </w:p>
      </w:docPartBody>
    </w:docPart>
    <w:docPart>
      <w:docPartPr>
        <w:name w:val="88004CF3F3AF42E398364163900922A9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7992274F-2F6B-4B66-BBD3-0FA4762254DB}"/>
      </w:docPartPr>
      <w:docPartBody>
        <w:p w:rsidR="007374CC" w:rsidRDefault="00BA0C82">
          <w:pPr>
            <w:pStyle w:val="88004CF3F3AF42E398364163900922A9"/>
          </w:pPr>
          <w:r w:rsidRPr="00C87C90">
            <w:rPr>
              <w:rStyle w:val="Vietturateksts"/>
              <w:color w:val="8496B0" w:themeColor="text2" w:themeTint="99"/>
            </w:rPr>
            <w:t>Lai ievadītu tekstu, noklikšķiniet šeit.</w:t>
          </w:r>
        </w:p>
      </w:docPartBody>
    </w:docPart>
    <w:docPart>
      <w:docPartPr>
        <w:name w:val="D73F00C0CDB54B6FB18413DD9D28A035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C15A81BA-EE6C-488C-BDFD-08444078F3FF}"/>
      </w:docPartPr>
      <w:docPartBody>
        <w:p w:rsidR="007374CC" w:rsidRDefault="00BA0C82">
          <w:pPr>
            <w:pStyle w:val="D73F00C0CDB54B6FB18413DD9D28A035"/>
          </w:pPr>
          <w:r w:rsidRPr="00C87C90">
            <w:rPr>
              <w:rStyle w:val="Vietturateksts"/>
              <w:color w:val="8496B0" w:themeColor="text2" w:themeTint="99"/>
            </w:rPr>
            <w:t>Lai ievadītu tekstu, noklikšķiniet šeit.</w:t>
          </w:r>
        </w:p>
      </w:docPartBody>
    </w:docPart>
    <w:docPart>
      <w:docPartPr>
        <w:name w:val="2935F1A893D54127B5B36FCD7F246FE5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F262F0D9-26A6-413B-B90D-F9EFB35750A1}"/>
      </w:docPartPr>
      <w:docPartBody>
        <w:p w:rsidR="007374CC" w:rsidRDefault="00BA0C82">
          <w:pPr>
            <w:pStyle w:val="2935F1A893D54127B5B36FCD7F246FE5"/>
          </w:pPr>
          <w:r w:rsidRPr="00C87C90">
            <w:rPr>
              <w:rStyle w:val="Vietturateksts"/>
              <w:rFonts w:eastAsiaTheme="minorHAnsi"/>
              <w:color w:val="8496B0" w:themeColor="text2" w:themeTint="99"/>
            </w:rPr>
            <w:t>Lai ievadītu tekstu, noklikšķiniet šeit.</w:t>
          </w:r>
        </w:p>
      </w:docPartBody>
    </w:docPart>
    <w:docPart>
      <w:docPartPr>
        <w:name w:val="9E54E4FAC47A401AADCDF91D1410A1F3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62518EF4-4421-40B2-AD04-067CBF12EC4F}"/>
      </w:docPartPr>
      <w:docPartBody>
        <w:p w:rsidR="004D0FF1" w:rsidRDefault="007374CC" w:rsidP="007374CC">
          <w:pPr>
            <w:pStyle w:val="9E54E4FAC47A401AADCDF91D1410A1F3"/>
          </w:pPr>
          <w:r w:rsidRPr="003B54A6">
            <w:rPr>
              <w:rStyle w:val="Vietturateksts"/>
              <w:rFonts w:eastAsiaTheme="minorHAnsi"/>
            </w:rPr>
            <w:t>Lai ievadītu tekstu, noklikšķiniet šeit.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">
    <w:altName w:val="Calibri"/>
    <w:charset w:val="01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no Pro Subhead">
    <w:altName w:val="Arial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C82"/>
    <w:rsid w:val="004D0FF1"/>
    <w:rsid w:val="005D07B8"/>
    <w:rsid w:val="007374CC"/>
    <w:rsid w:val="0076746E"/>
    <w:rsid w:val="00B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ietturateksts">
    <w:name w:val="Placeholder Text"/>
    <w:basedOn w:val="Noklusjumarindkopasfonts"/>
    <w:uiPriority w:val="99"/>
    <w:semiHidden/>
    <w:rsid w:val="007374CC"/>
    <w:rPr>
      <w:color w:val="808080"/>
    </w:rPr>
  </w:style>
  <w:style w:type="paragraph" w:customStyle="1" w:styleId="356EAF74ACE645E292039432C3DA0A85">
    <w:name w:val="356EAF74ACE645E292039432C3DA0A85"/>
  </w:style>
  <w:style w:type="paragraph" w:customStyle="1" w:styleId="A96592E5EE8F412291D00EA3E2E953C2">
    <w:name w:val="A96592E5EE8F412291D00EA3E2E953C2"/>
  </w:style>
  <w:style w:type="paragraph" w:customStyle="1" w:styleId="88004CF3F3AF42E398364163900922A9">
    <w:name w:val="88004CF3F3AF42E398364163900922A9"/>
  </w:style>
  <w:style w:type="paragraph" w:customStyle="1" w:styleId="D73F00C0CDB54B6FB18413DD9D28A035">
    <w:name w:val="D73F00C0CDB54B6FB18413DD9D28A035"/>
  </w:style>
  <w:style w:type="paragraph" w:customStyle="1" w:styleId="2935F1A893D54127B5B36FCD7F246FE5">
    <w:name w:val="2935F1A893D54127B5B36FCD7F246FE5"/>
  </w:style>
  <w:style w:type="paragraph" w:customStyle="1" w:styleId="9E54E4FAC47A401AADCDF91D1410A1F3">
    <w:name w:val="9E54E4FAC47A401AADCDF91D1410A1F3"/>
    <w:rsid w:val="007374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65A86-FECD-4A80-9874-D0AD3BADC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Iesniegums</Template>
  <TotalTime>5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Dzintars</dc:creator>
  <cp:lastModifiedBy>Dzintars</cp:lastModifiedBy>
  <cp:revision>2</cp:revision>
  <cp:lastPrinted>2021-09-17T10:32:00Z</cp:lastPrinted>
  <dcterms:created xsi:type="dcterms:W3CDTF">2026-03-12T18:49:00Z</dcterms:created>
  <dcterms:modified xsi:type="dcterms:W3CDTF">2026-03-12T18:49:00Z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2020-09-12T00:00:00Z</vt:filetime>
  </property>
</Properties>
</file>